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vnd.openxmlformats-officedocument.wordprocessingml.document.main+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 ?><Relationships xmlns="http://schemas.openxmlformats.org/package/2006/relationships"><Relationship Id="rId1" Target="word/document.xml" Type="http://schemas.openxmlformats.org/officeDocument/2006/relationships/officeDocument"/><Relationship Id="rId2" Target="docProps/thumbnail.emf" Type="http://schemas.openxmlformats.org/package/2006/relationships/metadata/thumbnail"/><Relationship Id="rId3" Target="docProps/core.xml" Type="http://schemas.openxmlformats.org/package/2006/relationships/metadata/core-properties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tbl>
      <w:tblPr>
        <w:tblStyle w:val="TableGrid"/>
        <w:tblpPr w:horzAnchor="margin" w:leftFromText="180" w:rightFromText="180" w:tblpXSpec="center" w:tblpY="624" w:vertAnchor="page"/>
        <w:tblW w:type="dxa" w:w="12096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12096"/>
      </w:tblGrid>
      <w:tr w:rsidR="006561D3" w:rsidTr="00D8154F">
        <w:trPr>
          <w:trHeight w:val="9448"/>
        </w:trPr>
        <w:tc>
          <w:tcPr>
            <w:tcW w:type="dxa" w:w="12096"/>
          </w:tcPr>
          <w:p w:rsidP="00C144EC" w:rsidR="006561D3" w:rsidRDefault="00EA3A58">
            <w:pPr>
              <w:tabs>
                <w:tab w:pos="11503" w:val="left"/>
              </w:tabs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1952" simplePos="0" wp14:anchorId="62C737BB" wp14:editId="0CF3AEC2">
                      <wp:simplePos x="0" y="0"/>
                      <wp:positionH relativeFrom="column">
                        <wp:posOffset>5587365</wp:posOffset>
                      </wp:positionH>
                      <wp:positionV relativeFrom="paragraph">
                        <wp:posOffset>2661920</wp:posOffset>
                      </wp:positionV>
                      <wp:extent cx="1579245" cy="1733550"/>
                      <wp:effectExtent b="0" l="0" r="0" t="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245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/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202" o:spt="202" path="m,l,21600r21600,l21600,xe" w14:anchorId="62C737BB">
                      <v:stroke joinstyle="miter"/>
                      <v:path gradientshapeok="t" o:connecttype="rect"/>
                    </v:shapetype>
                    <v:shape filled="f" id="Text Box 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" o:spid="_x0000_s1026" stroked="f" strokeweight=".5pt" style="position:absolute;left:0;text-align:left;margin-left:439.95pt;margin-top:209.6pt;width:124.35pt;height:136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>
                      <v:textbox>
                        <w:txbxContent>
                          <w:p w:rsidP="006561D3" w:rsidR="006561D3" w:rsidRDefault="00B97505"/>
                        </w:txbxContent>
                      </v:textbox>
                    </v:shape>
                  </w:pict>
                </mc:Fallback>
              </mc:AlternateContent>
            </w:r>
            <w:r w:rsidR="00720DB8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10144" simplePos="0" wp14:anchorId="7DD0EEDA" wp14:editId="55932670">
                      <wp:simplePos x="0" y="0"/>
                      <wp:positionH relativeFrom="column">
                        <wp:posOffset>5473065</wp:posOffset>
                      </wp:positionH>
                      <wp:positionV relativeFrom="paragraph">
                        <wp:posOffset>8796020</wp:posOffset>
                      </wp:positionV>
                      <wp:extent cx="1805940" cy="838200"/>
                      <wp:effectExtent b="0" l="0" r="0" t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94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720DB8" w:rsidR="006561D3" w:rsidRDefault="004F6F2A" w:rsidRPr="00207EF6">
                                  <w:r>
                                    <w:t>Dr Masjedi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" o:spid="_x0000_s1027" stroked="f" strokeweight=".5pt" style="position:absolute;left:0;text-align:left;margin-left:430.95pt;margin-top:692.6pt;width:142.2pt;height:6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7DD0EEDA">
                      <v:textbox>
                        <w:txbxContent>
                          <w:p w:rsidP="00720DB8" w:rsidR="006561D3" w:rsidRDefault="00B97505" w:rsidRPr="00207EF6">
                            <w:r>
                              <w:t>Dr Masjedi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16288" simplePos="0" wp14:anchorId="04E0F6CB" wp14:editId="12BEC3C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8452062</wp:posOffset>
                      </wp:positionV>
                      <wp:extent cx="5222875" cy="287866"/>
                      <wp:effectExtent b="0" l="0" r="0" t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2875" cy="2878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250096" w:rsidR="00E857EF" w:rsidRDefault="004F6F2A">
                                  <w:pPr>
                                    <w:jc w:val="center"/>
                                  </w:pPr>
                                  <w:r>
                                    <w:t>Medication Free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filled="f" id="Text Box 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" o:spid="_x0000_s1028" stroked="f" strokeweight=".5pt" style="position:absolute;left:0;text-align:left;margin-left:161.7pt;margin-top:665.5pt;width:411.25pt;height:22.6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type="#_x0000_t202" w14:anchorId="04E0F6CB">
                      <v:textbox>
                        <w:txbxContent>
                          <w:p w:rsidP="00250096" w:rsidR="00E857EF" w:rsidRDefault="00B97505">
                            <w:pPr>
                              <w:jc w:val="center"/>
                            </w:pPr>
                            <w:r>
                              <w:t>Medication 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9120" simplePos="0" wp14:anchorId="5A43D57E" wp14:editId="0A1959DA">
                      <wp:simplePos x="0" y="0"/>
                      <wp:positionH relativeFrom="column">
                        <wp:posOffset>5499522</wp:posOffset>
                      </wp:positionH>
                      <wp:positionV relativeFrom="paragraph">
                        <wp:posOffset>7757795</wp:posOffset>
                      </wp:positionV>
                      <wp:extent cx="1777577" cy="276225"/>
                      <wp:effectExtent b="0" l="0" r="0" t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577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>
                                  <w:pPr>
                                    <w:jc w:val="center"/>
                                  </w:pPr>
                                  <w:r>
                                    <w:t>Dr Masjedi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" o:spid="_x0000_s1029" stroked="f" strokeweight=".5pt" style="position:absolute;left:0;text-align:left;margin-left:433.05pt;margin-top:610.85pt;width:139.95pt;height:2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5A43D57E">
                      <v:textbox>
                        <w:txbxContent>
                          <w:p w:rsidP="006561D3" w:rsidR="006561D3" w:rsidRDefault="00B97505">
                            <w:pPr>
                              <w:jc w:val="center"/>
                            </w:pPr>
                            <w:r>
                              <w:t>Dr Masjedi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8096" simplePos="0" wp14:anchorId="09A8A7F2" wp14:editId="1D574C12">
                      <wp:simplePos x="0" y="0"/>
                      <wp:positionH relativeFrom="column">
                        <wp:posOffset>5474123</wp:posOffset>
                      </wp:positionH>
                      <wp:positionV relativeFrom="paragraph">
                        <wp:posOffset>7393728</wp:posOffset>
                      </wp:positionV>
                      <wp:extent cx="1802977" cy="288925"/>
                      <wp:effectExtent b="0" l="0" r="0" t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2977" cy="28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>
                                  <w:pPr>
                                    <w:jc w:val="center"/>
                                  </w:pPr>
                                  <w:r>
                                    <w:t>Female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" o:spid="_x0000_s1030" stroked="f" strokeweight=".5pt" style="position:absolute;left:0;text-align:left;margin-left:431.05pt;margin-top:582.2pt;width:141.95pt;height:22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09A8A7F2">
                      <v:textbox>
                        <w:txbxContent>
                          <w:p w:rsidP="006561D3" w:rsidR="006561D3" w:rsidRDefault="00B97505">
                            <w:pPr>
                              <w:jc w:val="center"/>
                            </w:pPr>
                            <w:r>
                              <w:t>Female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7072" simplePos="0" wp14:anchorId="70687D77" wp14:editId="055DD060">
                      <wp:simplePos x="0" y="0"/>
                      <wp:positionH relativeFrom="column">
                        <wp:posOffset>5482590</wp:posOffset>
                      </wp:positionH>
                      <wp:positionV relativeFrom="paragraph">
                        <wp:posOffset>7055062</wp:posOffset>
                      </wp:positionV>
                      <wp:extent cx="1778000" cy="277495"/>
                      <wp:effectExtent b="0" l="0" r="0" t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800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950049" w:rsidR="006561D3" w:rsidRDefault="004F6F2A">
                                  <w:pPr>
                                    <w:jc w:val="center"/>
                                  </w:pPr>
                                  <w:r>
                                    <w:t>30-Jun-2024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" o:spid="_x0000_s1031" stroked="f" strokeweight=".5pt" style="position:absolute;left:0;text-align:left;margin-left:431.7pt;margin-top:555.5pt;width:140pt;height:21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70687D77">
                      <v:textbox>
                        <w:txbxContent>
                          <w:p w:rsidP="00950049" w:rsidR="006561D3" w:rsidRDefault="00B97505">
                            <w:pPr>
                              <w:jc w:val="center"/>
                            </w:pPr>
                            <w:r>
                              <w:t>30-Jun-2024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6048" simplePos="0" wp14:anchorId="340861F2" wp14:editId="06EA1395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8096462</wp:posOffset>
                      </wp:positionV>
                      <wp:extent cx="5223510" cy="314325"/>
                      <wp:effectExtent b="0" l="0" r="0" t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351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826B5" w:rsidR="006561D3" w:rsidRDefault="004F6F2A">
                                  <w:pPr>
                                    <w:jc w:val="center"/>
                                  </w:pPr>
                                  <w:r>
                                    <w:t>PTSD-Phobia-Anxiety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" o:spid="_x0000_s1032" stroked="f" strokeweight=".5pt" style="position:absolute;left:0;text-align:left;margin-left:161.7pt;margin-top:637.5pt;width:411.3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340861F2">
                      <v:textbox>
                        <w:txbxContent>
                          <w:p w:rsidP="006826B5" w:rsidR="006561D3" w:rsidRDefault="00B97505">
                            <w:pPr>
                              <w:jc w:val="center"/>
                            </w:pPr>
                            <w:r>
                              <w:t>PTSD-Phobia-Anxiety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5024" simplePos="0" wp14:anchorId="2FDC6BA6" wp14:editId="2AC212B5">
                      <wp:simplePos x="0" y="0"/>
                      <wp:positionH relativeFrom="column">
                        <wp:posOffset>2070522</wp:posOffset>
                      </wp:positionH>
                      <wp:positionV relativeFrom="paragraph">
                        <wp:posOffset>7732395</wp:posOffset>
                      </wp:positionV>
                      <wp:extent cx="1761067" cy="287867"/>
                      <wp:effectExtent b="0" l="0" r="0" t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067" cy="2878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>
                                  <w:pPr>
                                    <w:jc w:val="center"/>
                                  </w:pPr>
                                  <w:r>
                                    <w:t>Right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" o:spid="_x0000_s1033" stroked="f" strokeweight=".5pt" style="position:absolute;left:0;text-align:left;margin-left:163.05pt;margin-top:608.85pt;width:138.65pt;height:22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2FDC6BA6">
                      <v:textbox>
                        <w:txbxContent>
                          <w:p w:rsidP="006561D3" w:rsidR="006561D3" w:rsidRDefault="00B97505">
                            <w:pPr>
                              <w:jc w:val="center"/>
                            </w:pPr>
                            <w:r>
                              <w:t>Right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4000" simplePos="0" wp14:anchorId="32DCCFDC" wp14:editId="2B50355E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7393517</wp:posOffset>
                      </wp:positionV>
                      <wp:extent cx="1794933" cy="276860"/>
                      <wp:effectExtent b="0" l="0" r="0" t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933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>
                                  <w:pPr>
                                    <w:jc w:val="center"/>
                                  </w:pPr>
                                  <w:r>
                                    <w:t>21-Mar-1978 - 46.27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filled="f" id="Text Box 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" o:spid="_x0000_s1034" stroked="f" strokeweight=".5pt" style="position:absolute;left:0;text-align:left;margin-left:161.7pt;margin-top:582.15pt;width:141.35pt;height:21.8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type="#_x0000_t202" w14:anchorId="32DCCFDC">
                      <v:textbox>
                        <w:txbxContent>
                          <w:p w:rsidP="006561D3" w:rsidR="006561D3" w:rsidRDefault="00B97505">
                            <w:pPr>
                              <w:jc w:val="center"/>
                            </w:pPr>
                            <w:r>
                              <w:t>21-Mar-1978 - 46.27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02976" simplePos="0" wp14:anchorId="2B4612B0" wp14:editId="5E7AF1C1">
                      <wp:simplePos x="0" y="0"/>
                      <wp:positionH relativeFrom="column">
                        <wp:posOffset>2070523</wp:posOffset>
                      </wp:positionH>
                      <wp:positionV relativeFrom="paragraph">
                        <wp:posOffset>7046595</wp:posOffset>
                      </wp:positionV>
                      <wp:extent cx="1752600" cy="275802"/>
                      <wp:effectExtent b="0" l="0" r="0" t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2758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561D3" w:rsidR="006561D3" w:rsidRDefault="004F6F2A">
                                  <w:pPr>
                                    <w:jc w:val="center"/>
                                  </w:pPr>
                                  <w:r>
                                    <w:t>Zahra Alemirad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" o:spid="_x0000_s1035" stroked="f" strokeweight=".5pt" style="position:absolute;left:0;text-align:left;margin-left:163.05pt;margin-top:554.85pt;width:138pt;height:21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w14:anchorId="2B4612B0">
                      <v:textbox>
                        <w:txbxContent>
                          <w:p w:rsidP="006561D3" w:rsidR="006561D3" w:rsidRDefault="00B97505">
                            <w:pPr>
                              <w:jc w:val="center"/>
                            </w:pPr>
                            <w:r>
                              <w:t>Zahra Alemirad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7EF"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15264" simplePos="0" wp14:anchorId="1591C316" wp14:editId="3911922A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4879128</wp:posOffset>
                      </wp:positionV>
                      <wp:extent cx="6773333" cy="1447800"/>
                      <wp:effectExtent b="0" l="0" r="0" t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3333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857EF" w:rsidRDefault="00E857EF">
                                  <w:r>
                                    <w:t>Text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filled="f" id="Text Box 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" o:spid="_x0000_s1036" stroked="f" strokeweight=".5pt" style="position:absolute;left:0;text-align:left;margin-left:39.7pt;margin-top:384.2pt;width:533.35pt;height:11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type="#_x0000_t202" w14:anchorId="1591C316">
                      <v:textbox>
                        <w:txbxContent>
                          <w:p w:rsidR="00E857EF" w:rsidRDefault="00E857EF">
                            <w:r>
                              <w:t>Text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CFF">
              <w:rPr>
                <w:noProof/>
                <w:sz w:val="16"/>
                <w:szCs w:val="16"/>
                <w:rtl/>
                <w:lang w:eastAsia="en-US"/>
              </w:rPr>
              <w:drawing>
                <wp:inline distB="0" distL="0" distR="0" distT="0" wp14:anchorId="1D049F96" wp14:editId="2501CD1D">
                  <wp:extent cx="7479030" cy="9778365"/>
                  <wp:effectExtent b="0" l="0" r="0" t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1.png"/>
                          <pic:cNvPicPr/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30" cy="977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type="dxa" w:w="12338"/>
        <w:tblInd w:type="dxa" w:w="-90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12338"/>
      </w:tblGrid>
      <w:tr w:rsidR="00407CD2" w:rsidTr="00741523">
        <w:trPr>
          <w:trHeight w:val="80"/>
        </w:trPr>
        <w:tc>
          <w:tcPr>
            <w:tcW w:type="dxa" w:w="12338"/>
          </w:tcPr>
          <w:tbl>
            <w:tblPr>
              <w:tblStyle w:val="TableGrid"/>
              <w:tblW w:type="dxa" w:w="12122"/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  <w:tblLook w:firstColumn="1" w:firstRow="1" w:lastColumn="0" w:lastRow="0" w:noHBand="0" w:noVBand="1" w:val="04A0"/>
            </w:tblPr>
            <w:tblGrid>
              <w:gridCol w:w="12122"/>
            </w:tblGrid>
            <w:tr w:rsidR="00407CD2" w:rsidTr="003563A2">
              <w:tc>
                <w:tcPr>
                  <w:tcW w:type="dxa" w:w="12122"/>
                </w:tcPr>
                <w:p w:rsidP="00760425" w:rsidR="00760425" w:rsidRDefault="00760425">
                  <w:pPr>
                    <w:spacing w:before="100" w:beforeAutospacing="1"/>
                  </w:pPr>
                  <w:r>
                    <w:rPr>
                      <w:noProof/>
                      <w:sz w:val="16"/>
                      <w:szCs w:val="16"/>
                      <w:rtl/>
                      <w:lang w:eastAsia="en-US"/>
                    </w:rPr>
                    <w:lastRenderedPageBreak/>
                    <w:drawing>
                      <wp:anchor allowOverlap="1" behindDoc="1" distB="0" distL="114300" distR="114300" distT="0" layoutInCell="1" locked="0" relativeHeight="251932672" simplePos="0" wp14:anchorId="6D6B4832" wp14:editId="47BDA5B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19050</wp:posOffset>
                        </wp:positionV>
                        <wp:extent cx="6646545" cy="5521960"/>
                        <wp:effectExtent b="0" l="0" r="0" t="0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z score.png"/>
                                <pic:cNvPicPr/>
                              </pic:nvPicPr>
                              <pic:blipFill>
                                <a:blip cstate="print"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552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3456" simplePos="0" wp14:anchorId="1CDE707C" wp14:editId="1C8E173F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3189605</wp:posOffset>
                            </wp:positionV>
                            <wp:extent cx="2162175" cy="1543050"/>
                            <wp:effectExtent b="0" l="0" r="0" t="0"/>
                            <wp:wrapNone/>
                            <wp:docPr id="462" name="Text Box 4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6217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drawing>
                                          <wp:inline distB="0" distL="0" distR="0" distT="0">
                                            <wp:extent cx="1627196" cy="1580396"/>
                                            <wp:effectExtent b="0" l="0" r="0" t="0"/>
                                            <wp:docPr id="463" name="TBEC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1" name="TBEC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5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627196" cy="158039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" o:spid="_x0000_s1037" stroked="f" strokeweight=".5pt" style="position:absolute;margin-left:7.95pt;margin-top:251.15pt;width:170.25pt;height:121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1CDE707C">
                            <v:textbox>
                              <w:txbxContent>
                                <w:p w:rsidP="00407CD2" w:rsidR="00407CD2" w:rsidRDefault="00B97505">
                                  <w:drawing>
                                    <wp:inline distB="0" distL="0" distR="0" distT="0">
                                      <wp:extent cx="1627196" cy="1580396"/>
                                      <wp:effectExtent b="0" l="0" r="0" t="0"/>
                                      <wp:docPr id="464" name="TBEC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TBEC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5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27196" cy="1580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2432" simplePos="0" wp14:anchorId="121E8955" wp14:editId="38873342">
                            <wp:simplePos x="0" y="0"/>
                            <wp:positionH relativeFrom="column">
                              <wp:posOffset>2225040</wp:posOffset>
                            </wp:positionH>
                            <wp:positionV relativeFrom="paragraph">
                              <wp:posOffset>167639</wp:posOffset>
                            </wp:positionV>
                            <wp:extent cx="5019675" cy="2085975"/>
                            <wp:effectExtent b="0" l="0" r="0" t="0"/>
                            <wp:wrapNone/>
                            <wp:docPr id="461" name="Text Box 4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01967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pPr>
                                          <w:jc w:val="center"/>
                                        </w:pPr>
                                        <w:drawing>
                                          <wp:inline distB="0" distL="0" distR="0" distT="0">
                                            <wp:extent cx="4599431" cy="1911095"/>
                                            <wp:effectExtent b="0" l="0" r="0" t="0"/>
                                            <wp:docPr id="465" name="Eyes Closed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3" name="Eyes Closed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5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599431" cy="191109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" o:spid="_x0000_s1038" stroked="f" strokeweight=".5pt" style="position:absolute;margin-left:175.2pt;margin-top:13.2pt;width:395.25pt;height:164.2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type="#_x0000_t202" w14:anchorId="121E8955">
                            <v:textbox>
                              <w:txbxContent>
                                <w:p w:rsidP="00407CD2" w:rsidR="00407CD2" w:rsidRDefault="00B97505">
                                  <w:pPr>
                                    <w:jc w:val="center"/>
                                  </w:pPr>
                                  <w:drawing>
                                    <wp:inline distB="0" distL="0" distR="0" distT="0">
                                      <wp:extent cx="4599431" cy="1911095"/>
                                      <wp:effectExtent b="0" l="0" r="0" t="0"/>
                                      <wp:docPr id="466" name="Eyes Closed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4" name="Eyes Closed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5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99431" cy="19110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</w:p>
                <w:p w:rsidP="003563A2" w:rsidR="00760425" w:rsidRDefault="00760425">
                  <w:pPr>
                    <w:spacing w:before="100" w:beforeAutospacing="1"/>
                  </w:pPr>
                  <w:r>
                    <w:rPr>
                      <w:noProof/>
                      <w:lang w:eastAsia="en-US"/>
                    </w:rPr>
                    <w:drawing>
                      <wp:anchor allowOverlap="1" behindDoc="1" distB="0" distL="114300" distR="114300" distT="0" layoutInCell="1" locked="0" relativeHeight="251933696" simplePos="0" wp14:anchorId="35C6395A" wp14:editId="10930B63">
                        <wp:simplePos x="0" y="0"/>
                        <wp:positionH relativeFrom="column">
                          <wp:posOffset>4434840</wp:posOffset>
                        </wp:positionH>
                        <wp:positionV relativeFrom="paragraph">
                          <wp:posOffset>87630</wp:posOffset>
                        </wp:positionV>
                        <wp:extent cx="3059430" cy="2699385"/>
                        <wp:effectExtent b="5715" l="0" r="7620" t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0" name="Arousal level.png"/>
                                <pic:cNvPicPr/>
                              </pic:nvPicPr>
                              <pic:blipFill>
                                <a:blip cstate="print"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430" cy="269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P="003563A2" w:rsidR="00760425" w:rsidRDefault="00760425">
                  <w:pPr>
                    <w:spacing w:before="100" w:beforeAutospacing="1"/>
                  </w:pPr>
                  <w:r w:rsidRPr="00760425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45720" distL="114300" distR="114300" distT="45720" layoutInCell="1" locked="0" relativeHeight="251935744" simplePos="0" wp14:anchorId="0C5353A5" wp14:editId="73BC92D7">
                            <wp:simplePos x="0" y="0"/>
                            <wp:positionH relativeFrom="column">
                              <wp:posOffset>4418330</wp:posOffset>
                            </wp:positionH>
                            <wp:positionV relativeFrom="paragraph">
                              <wp:posOffset>227330</wp:posOffset>
                            </wp:positionV>
                            <wp:extent cx="3005455" cy="2278380"/>
                            <wp:effectExtent b="7620" l="0" r="4445" t="0"/>
                            <wp:wrapSquare wrapText="bothSides"/>
                            <wp:docPr id="49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05455" cy="22783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rPr/>
                                          <w:drawing>
                                            <wp:inline distB="0" distL="0" distR="0" distT="0">
                                              <wp:extent cx="2411995" cy="2267995"/>
                                              <wp:effectExtent b="0" l="0" r="0" t="0"/>
                                              <wp:docPr id="492" name="Arousal.png"/>
                                              <wp:cNvGraphicFramePr xmlns:a="http://schemas.openxmlformats.org/drawingml/2006/main">
                                                <a:graphicFrameLocks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55" name="Arousal.png"/>
                                                      <pic:cNvPicPr preferRelativeResize="0"/>
                                                    </pic:nvPicPr>
                                                    <pic:blipFill>
                                                      <a:blip r:embed="ImageId5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411995" cy="22679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P="00760425" w:rsidR="00760425" w:rsidRDefault="00760425"/>
                                    </w:txbxContent>
                                  </wps:txbx>
                                  <wps:bodyPr anchor="ctr" anchorCtr="0" bIns="45720" lIns="91440" rIns="91440" rot="0" tIns="45720" vert="horz" wrap="square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" o:spid="_x0000_s1039" stroked="f" style="position:absolute;margin-left:347.9pt;margin-top:17.9pt;width:236.65pt;height:179.4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0C5353A5">
                            <v:textbox>
                              <w:txbxContent>
                                <w:p>
                                  <w:r>
                                    <w:rPr/>
                                    <w:drawing>
                                      <wp:inline distB="0" distL="0" distR="0" distT="0">
                                        <wp:extent cx="2411995" cy="2267995"/>
                                        <wp:effectExtent b="0" l="0" r="0" t="0"/>
                                        <wp:docPr id="493" name="Arousal.png"/>
                                        <wp:cNvGraphicFramePr xmlns:a="http://schemas.openxmlformats.org/drawingml/2006/main">
                                          <a:graphicFrameLocks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Arousal.pn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Image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1995" cy="2267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P="00760425" w:rsidR="00760425" w:rsidRDefault="00760425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4480" simplePos="0" wp14:anchorId="742898B2" wp14:editId="5476ECA8">
                            <wp:simplePos x="0" y="0"/>
                            <wp:positionH relativeFrom="column">
                              <wp:posOffset>2310765</wp:posOffset>
                            </wp:positionH>
                            <wp:positionV relativeFrom="paragraph">
                              <wp:posOffset>224790</wp:posOffset>
                            </wp:positionV>
                            <wp:extent cx="2009775" cy="1571625"/>
                            <wp:effectExtent b="0" l="0" r="0" t="0"/>
                            <wp:wrapNone/>
                            <wp:docPr id="494" name="Text Box 4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097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drawing>
                                          <wp:inline distB="0" distL="0" distR="0" distT="0">
                                            <wp:extent cx="1627196" cy="1580396"/>
                                            <wp:effectExtent b="0" l="0" r="0" t="0"/>
                                            <wp:docPr id="495" name="zTBEC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7" name="zTBEC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5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627196" cy="158039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" o:spid="_x0000_s1040" stroked="f" strokeweight=".5pt" style="position:absolute;margin-left:181.95pt;margin-top:17.7pt;width:158.25pt;height:12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742898B2">
                            <v:textbox>
                              <w:txbxContent>
                                <w:p w:rsidP="00407CD2" w:rsidR="00407CD2" w:rsidRDefault="00B97505">
                                  <w:drawing>
                                    <wp:inline distB="0" distL="0" distR="0" distT="0">
                                      <wp:extent cx="1627196" cy="1580396"/>
                                      <wp:effectExtent b="0" l="0" r="0" t="0"/>
                                      <wp:docPr id="496" name="zTBEC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" name="zTBEC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5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27196" cy="1580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P="00760425" w:rsidR="00760425" w:rsidRDefault="00760425">
                  <w:pPr>
                    <w:tabs>
                      <w:tab w:pos="10890" w:val="left"/>
                    </w:tabs>
                    <w:spacing w:before="100" w:beforeAutospacing="1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5504" simplePos="0" wp14:anchorId="52F61062" wp14:editId="44DF6714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2003425</wp:posOffset>
                            </wp:positionV>
                            <wp:extent cx="4283710" cy="3838575"/>
                            <wp:effectExtent b="0" l="0" r="0" t="0"/>
                            <wp:wrapNone/>
                            <wp:docPr id="497" name="Text Box 4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283710" cy="383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pPr>
                                          <w:jc w:val="center"/>
                                        </w:pPr>
                                        <w:drawing>
                                          <wp:inline distB="0" distL="0" distR="0" distT="0">
                                            <wp:extent cx="4370391" cy="3589192"/>
                                            <wp:effectExtent b="0" l="0" r="0" t="0"/>
                                            <wp:docPr id="498" name="PSD-res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9" name="PSD-res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5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370391" cy="35891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" o:spid="_x0000_s1041" stroked="f" strokeweight=".5pt" style="position:absolute;margin-left:4.95pt;margin-top:157.75pt;width:337.3pt;height:302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52F61062">
                            <v:textbox>
                              <w:txbxContent>
                                <w:p w:rsidP="00407CD2" w:rsidR="00407CD2" w:rsidRDefault="00B97505">
                                  <w:pPr>
                                    <w:jc w:val="center"/>
                                  </w:pPr>
                                  <w:drawing>
                                    <wp:inline distB="0" distL="0" distR="0" distT="0">
                                      <wp:extent cx="4370391" cy="3589192"/>
                                      <wp:effectExtent b="0" l="0" r="0" t="0"/>
                                      <wp:docPr id="499" name="PSD-res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0" name="PSD-res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6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70391" cy="35891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60425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45720" distL="114300" distR="114300" distT="45720" layoutInCell="1" locked="0" relativeHeight="251936768" simplePos="0" wp14:anchorId="4B0E6BDC" wp14:editId="034CB795">
                            <wp:simplePos x="0" y="0"/>
                            <wp:positionH relativeFrom="column">
                              <wp:posOffset>4421505</wp:posOffset>
                            </wp:positionH>
                            <wp:positionV relativeFrom="paragraph">
                              <wp:posOffset>2334895</wp:posOffset>
                            </wp:positionV>
                            <wp:extent cx="3005455" cy="1404620"/>
                            <wp:effectExtent b="0" l="0" r="4445" t="0"/>
                            <wp:wrapSquare wrapText="bothSides"/>
                            <wp:docPr id="500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05455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rPr/>
                                          <w:drawing>
                                            <wp:inline distB="0" distL="0" distR="0" distT="0">
                                              <wp:extent cx="2807994" cy="572398"/>
                                              <wp:effectExtent b="0" l="0" r="0" t="0"/>
                                              <wp:docPr id="501" name="TotalArousal.png"/>
                                              <wp:cNvGraphicFramePr xmlns:a="http://schemas.openxmlformats.org/drawingml/2006/main">
                                                <a:graphicFrameLocks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1" name="TotalArousal.png"/>
                                                      <pic:cNvPicPr preferRelativeResize="0"/>
                                                    </pic:nvPicPr>
                                                    <pic:blipFill>
                                                      <a:blip r:embed="ImageId6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807994" cy="5723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P="00760425" w:rsidR="00760425" w:rsidRDefault="00760425"/>
                                    </w:txbxContent>
                                  </wps:txbx>
                                  <wps:bodyPr anchor="ctr" anchorCtr="0" bIns="45720" lIns="91440" rIns="91440" rot="0" tIns="45720" vert="horz" wrap="square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" stroked="f" style="position:absolute;margin-left:348.15pt;margin-top:183.85pt;width:236.65pt;height:110.6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type="#_x0000_t202" w14:anchorId="4B0E6BDC">
                            <v:textbox style="mso-fit-shape-to-text:t">
                              <w:txbxContent>
                                <w:p>
                                  <w:r>
                                    <w:rPr/>
                                    <w:drawing>
                                      <wp:inline distB="0" distL="0" distR="0" distT="0">
                                        <wp:extent cx="2807994" cy="572398"/>
                                        <wp:effectExtent b="0" l="0" r="0" t="0"/>
                                        <wp:docPr id="502" name="TotalArousal.png"/>
                                        <wp:cNvGraphicFramePr xmlns:a="http://schemas.openxmlformats.org/drawingml/2006/main">
                                          <a:graphicFrameLocks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TotalArousal.pn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Image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7994" cy="572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P="00760425" w:rsidR="00760425" w:rsidRDefault="00760425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tab/>
                  </w:r>
                </w:p>
              </w:tc>
            </w:tr>
          </w:tbl>
          <w:p w:rsidP="003563A2" w:rsidR="00407CD2" w:rsidRDefault="00407CD2">
            <w:pPr>
              <w:spacing w:before="100" w:beforeAutospacing="1"/>
            </w:pPr>
          </w:p>
          <w:p w:rsidP="003563A2" w:rsidR="00407CD2" w:rsidRDefault="00407CD2">
            <w:pPr>
              <w:spacing w:before="100" w:beforeAutospacing="1"/>
            </w:pPr>
          </w:p>
          <w:tbl>
            <w:tblPr>
              <w:tblStyle w:val="TableGrid"/>
              <w:tblW w:type="dxa" w:w="12122"/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  <w:tblLook w:firstColumn="1" w:firstRow="1" w:lastColumn="0" w:lastRow="0" w:noHBand="0" w:noVBand="1" w:val="04A0"/>
            </w:tblPr>
            <w:tblGrid>
              <w:gridCol w:w="12122"/>
            </w:tblGrid>
            <w:tr w:rsidR="00407CD2" w:rsidTr="003563A2">
              <w:tc>
                <w:tcPr>
                  <w:tcW w:type="dxa" w:w="12122"/>
                </w:tcPr>
                <w:p w:rsidP="003563A2" w:rsidR="00407CD2" w:rsidRDefault="00EB611D">
                  <w:pPr>
                    <w:spacing w:before="100" w:beforeAutospacing="1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9600" simplePos="0" wp14:anchorId="38255914" wp14:editId="09750014">
                            <wp:simplePos x="0" y="0"/>
                            <wp:positionH relativeFrom="column">
                              <wp:posOffset>1653540</wp:posOffset>
                            </wp:positionH>
                            <wp:positionV relativeFrom="paragraph">
                              <wp:posOffset>3181985</wp:posOffset>
                            </wp:positionV>
                            <wp:extent cx="5437505" cy="2600325"/>
                            <wp:effectExtent b="0" l="0" r="0" t="0"/>
                            <wp:wrapNone/>
                            <wp:docPr id="474" name="Text Box 4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437505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EB611D" w:rsidR="00407CD2" w:rsidRDefault="004F6F2A">
                                        <w:pPr>
                                          <w:jc w:val="right"/>
                                        </w:pPr>
                                        <w:drawing>
                                          <wp:inline distB="0" distL="0" distR="0" distT="0">
                                            <wp:extent cx="4697990" cy="2332795"/>
                                            <wp:effectExtent b="0" l="0" r="0" t="0"/>
                                            <wp:docPr id="503" name="AP_EC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63" name="AP_EC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6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697990" cy="233279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" o:spid="_x0000_s1043" stroked="f" strokeweight=".5pt" style="position:absolute;margin-left:130.2pt;margin-top:250.55pt;width:428.15pt;height:20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38255914">
                            <v:textbox>
                              <w:txbxContent>
                                <w:p w:rsidP="00EB611D" w:rsidR="00407CD2" w:rsidRDefault="00B97505">
                                  <w:pPr>
                                    <w:jc w:val="right"/>
                                  </w:pPr>
                                  <w:drawing>
                                    <wp:inline distB="0" distL="0" distR="0" distT="0">
                                      <wp:extent cx="4697990" cy="2332795"/>
                                      <wp:effectExtent b="0" l="0" r="0" t="0"/>
                                      <wp:docPr id="504" name="AP_EC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4" name="AP_EC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6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97990" cy="2332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07CD2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31648" simplePos="0" wp14:anchorId="15A1536D" wp14:editId="690A3DC8">
                            <wp:simplePos x="0" y="0"/>
                            <wp:positionH relativeFrom="column">
                              <wp:posOffset>5332911</wp:posOffset>
                            </wp:positionH>
                            <wp:positionV relativeFrom="paragraph">
                              <wp:posOffset>1462042</wp:posOffset>
                            </wp:positionV>
                            <wp:extent cx="1927860" cy="337457"/>
                            <wp:effectExtent b="5715" l="0" r="0" t="0"/>
                            <wp:wrapNone/>
                            <wp:docPr id="473" name="Text Box 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27860" cy="33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07CD2" w:rsidRPr="00CD7D48">
                                        <w:pPr>
                                          <w:rPr>
                                            <w:color w:themeColor="accent1" w:themeShade="80" w:val="1F4E79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BF2E51">
                                          <w:rPr>
                                            <w:b/>
                                            <w:bCs/>
                                            <w:color w:themeColor="accent1" w:themeShade="80" w:val="1F4E79"/>
                                            <w:sz w:val="28"/>
                                            <w:szCs w:val="28"/>
                                          </w:rPr>
                                          <w:t xml:space="preserve">Eye Close IAF= </w:t>
                                        </w:r>
                                        <w:r>
                                          <w:rPr>
                                            <w:rStyle w:val="Style1Char"/>
                                          </w:rPr>
                                          <w:t>10.38</w:t>
                                        </w:r>
                                      </w:p>
                                      <w:p w:rsidP="00407CD2" w:rsidR="00407CD2" w:rsidRDefault="00407CD2"/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" o:spid="_x0000_s1044" stroked="f" strokeweight=".5pt" style="position:absolute;margin-left:419.9pt;margin-top:115.1pt;width:151.8pt;height:26.5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15A1536D">
                            <v:textbox>
                              <w:txbxContent>
                                <w:p w:rsidP="00407CD2" w:rsidR="00407CD2" w:rsidRDefault="00407CD2" w:rsidRPr="00CD7D48">
                                  <w:pPr>
                                    <w:rPr>
                                      <w:color w:themeColor="accent1" w:themeShade="80" w:val="1F4E79"/>
                                      <w:sz w:val="28"/>
                                      <w:szCs w:val="28"/>
                                    </w:rPr>
                                  </w:pPr>
                                  <w:r w:rsidRPr="00BF2E51">
                                    <w:rPr>
                                      <w:b/>
                                      <w:bCs/>
                                      <w:color w:themeColor="accent1" w:themeShade="80" w:val="1F4E79"/>
                                      <w:sz w:val="28"/>
                                      <w:szCs w:val="28"/>
                                    </w:rPr>
                                    <w:t xml:space="preserve">Eye Close IAF= </w:t>
                                  </w:r>
                                  <w:r>
                                    <w:rPr>
                                      <w:rStyle w:val="Style1Char"/>
                                    </w:rPr>
                                    <w:t>10.38</w:t>
                                  </w:r>
                                </w:p>
                                <w:p w:rsidP="00407CD2" w:rsidR="00407CD2" w:rsidRDefault="00407CD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07CD2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7552" simplePos="0" wp14:anchorId="48F122E8" wp14:editId="35243F64">
                            <wp:simplePos x="0" y="0"/>
                            <wp:positionH relativeFrom="column">
                              <wp:posOffset>3645626</wp:posOffset>
                            </wp:positionH>
                            <wp:positionV relativeFrom="paragraph">
                              <wp:posOffset>830671</wp:posOffset>
                            </wp:positionV>
                            <wp:extent cx="1952625" cy="1666875"/>
                            <wp:effectExtent b="0" l="0" r="0" t="0"/>
                            <wp:wrapNone/>
                            <wp:docPr id="471" name="Text Box 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52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drawing>
                                          <wp:inline distB="0" distL="0" distR="0" distT="0">
                                            <wp:extent cx="1426463" cy="1362455"/>
                                            <wp:effectExtent b="0" l="0" r="0" t="0"/>
                                            <wp:docPr id="505" name="IAF_EC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65" name="IAF_EC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6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426463" cy="13624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" o:spid="_x0000_s1045" stroked="f" strokeweight=".5pt" style="position:absolute;margin-left:287.05pt;margin-top:65.4pt;width:153.75pt;height:131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48F122E8">
                            <v:textbox>
                              <w:txbxContent>
                                <w:p w:rsidP="00407CD2" w:rsidR="00407CD2" w:rsidRDefault="00B97505">
                                  <w:drawing>
                                    <wp:inline distB="0" distL="0" distR="0" distT="0">
                                      <wp:extent cx="1426463" cy="1362455"/>
                                      <wp:effectExtent b="0" l="0" r="0" t="0"/>
                                      <wp:docPr id="506" name="IAF_EC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6" name="IAF_EC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6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26463" cy="1362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07CD2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8576" simplePos="0" wp14:anchorId="581C3E79" wp14:editId="4E95865E">
                            <wp:simplePos x="0" y="0"/>
                            <wp:positionH relativeFrom="column">
                              <wp:posOffset>5349240</wp:posOffset>
                            </wp:positionH>
                            <wp:positionV relativeFrom="paragraph">
                              <wp:posOffset>1437005</wp:posOffset>
                            </wp:positionV>
                            <wp:extent cx="1805940" cy="379095"/>
                            <wp:effectExtent b="20955" l="0" r="22860" t="0"/>
                            <wp:wrapNone/>
                            <wp:docPr id="472" name="Rectangle 4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05940" cy="379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19050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fillcolor="#deeaf6 [660]" id="Rectangle 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" o:spid="_x0000_s1026" strokecolor="#2e74b5 [2404]" strokeweight="1.5pt" style="position:absolute;margin-left:421.2pt;margin-top:113.15pt;width:142.2pt;height:29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6699056B"/>
                        </w:pict>
                      </mc:Fallback>
                    </mc:AlternateContent>
                  </w:r>
                  <w:r w:rsidR="00407CD2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allowOverlap="1" behindDoc="0" distB="0" distL="114300" distR="114300" distT="0" layoutInCell="1" locked="0" relativeHeight="251926528" simplePos="0" wp14:anchorId="595098E4" wp14:editId="04064D61">
                            <wp:simplePos x="0" y="0"/>
                            <wp:positionH relativeFrom="column">
                              <wp:posOffset>615315</wp:posOffset>
                            </wp:positionH>
                            <wp:positionV relativeFrom="paragraph">
                              <wp:posOffset>779780</wp:posOffset>
                            </wp:positionV>
                            <wp:extent cx="2724150" cy="1847850"/>
                            <wp:effectExtent b="0" l="0" r="0" t="0"/>
                            <wp:wrapNone/>
                            <wp:docPr id="470" name="Text Box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241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P="00407CD2" w:rsidR="00407CD2" w:rsidRDefault="004F6F2A">
                                        <w:drawing>
                                          <wp:inline distB="0" distL="0" distR="0" distT="0">
                                            <wp:extent cx="2532888" cy="1728216"/>
                                            <wp:effectExtent b="0" l="0" r="0" t="0"/>
                                            <wp:docPr id="507" name="asymmetry.png"/>
                                            <wp:cNvGraphicFramePr xmlns:a="http://schemas.openxmlformats.org/drawingml/2006/main">
                                              <a:graphicFrameLocks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67" name="asymmetry.png"/>
                                                    <pic:cNvPicPr preferRelativeResize="0"/>
                                                  </pic:nvPicPr>
                                                  <pic:blipFill>
                                                    <a:blip r:embed="ImageId6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532888" cy="172821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p>
                                    </w:txbxContent>
                                  </wps:txbx>
      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filled="f" id="Text Box 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" o:spid="_x0000_s1046" stroked="f" strokeweight=".5pt" style="position:absolute;margin-left:48.45pt;margin-top:61.4pt;width:214.5pt;height:14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595098E4">
                            <v:textbox>
                              <w:txbxContent>
                                <w:p w:rsidP="00407CD2" w:rsidR="00407CD2" w:rsidRDefault="00B97505">
                                  <w:drawing>
                                    <wp:inline distB="0" distL="0" distR="0" distT="0">
                                      <wp:extent cx="2532888" cy="1728216"/>
                                      <wp:effectExtent b="0" l="0" r="0" t="0"/>
                                      <wp:docPr id="508" name="asymmetry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8" name="asymmetry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6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32888" cy="17282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07CD2">
                    <w:rPr>
                      <w:noProof/>
                      <w:lang w:eastAsia="en-US"/>
                    </w:rPr>
                    <w:drawing>
                      <wp:inline distB="0" distL="0" distR="0" distT="0" wp14:anchorId="00D340F5" wp14:editId="436FABC1">
                        <wp:extent cx="6646545" cy="6036310"/>
                        <wp:effectExtent b="2540" l="0" r="0" t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alpha.png"/>
                                <pic:cNvPicPr/>
                              </pic:nvPicPr>
                              <pic:blipFill>
                                <a:blip cstate="print"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6545" cy="6036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P="003563A2" w:rsidR="00407CD2" w:rsidRDefault="00407CD2">
            <w:pPr>
              <w:spacing w:before="100" w:beforeAutospacing="1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30624" simplePos="0" wp14:anchorId="2E1CE029" wp14:editId="45AE20BA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105410</wp:posOffset>
                      </wp:positionV>
                      <wp:extent cx="5408930" cy="2981325"/>
                      <wp:effectExtent b="0" l="0" r="0" t="0"/>
                      <wp:wrapNone/>
                      <wp:docPr id="476" name="Text Box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8930" cy="2981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407CD2" w:rsidR="00407CD2" w:rsidRDefault="004F6F2A">
                                  <w:pPr>
                                    <w:jc w:val="right"/>
                                  </w:pPr>
                                  <w:drawing>
                                    <wp:inline distB="0" distL="0" distR="0" distT="0">
                                      <wp:extent cx="4697990" cy="2332795"/>
                                      <wp:effectExtent b="0" l="0" r="0" t="0"/>
                                      <wp:docPr id="509" name="RP_EC.png"/>
                                      <wp:cNvGraphicFramePr xmlns:a="http://schemas.openxmlformats.org/drawingml/2006/main">
                                        <a:graphicFrameLocks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9" name="RP_EC.png"/>
                                              <pic:cNvPicPr preferRelativeResize="0"/>
                                            </pic:nvPicPr>
                                            <pic:blipFill>
                                              <a:blip r:embed="ImageId6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97990" cy="2332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ed="f" id="Text Box 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" o:spid="_x0000_s1047" stroked="f" strokeweight=".5pt" style="position:absolute;margin-left:137.85pt;margin-top:8.3pt;width:425.9pt;height:234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2E1CE029">
                      <v:textbox>
                        <w:txbxContent>
                          <w:p w:rsidP="00407CD2" w:rsidR="00407CD2" w:rsidRDefault="00B97505">
                            <w:pPr>
                              <w:jc w:val="right"/>
                            </w:pPr>
                            <w:drawing>
                              <wp:inline distB="0" distL="0" distR="0" distT="0">
                                <wp:extent cx="4697990" cy="2332795"/>
                                <wp:effectExtent b="0" l="0" r="0" t="0"/>
                                <wp:docPr id="510" name="RP_EC.png"/>
                                <wp:cNvGraphicFramePr xmlns:a="http://schemas.openxmlformats.org/drawingml/2006/main">
                                  <a:graphicFrameLocks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" name="RP_EC.png"/>
                                        <pic:cNvPicPr preferRelativeResize="0"/>
                                      </pic:nvPicPr>
                                      <pic:blipFill>
                                        <a:blip r:embed="ImageId7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7990" cy="2332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P="003563A2" w:rsidR="00407CD2" w:rsidRDefault="00407CD2">
            <w:pPr>
              <w:spacing w:after="160" w:before="100" w:beforeAutospacing="1" w:line="259" w:lineRule="auto"/>
            </w:pPr>
          </w:p>
          <w:p w:rsidP="003563A2" w:rsidR="00407CD2" w:rsidRDefault="00407CD2">
            <w:pPr>
              <w:spacing w:after="160" w:before="100" w:beforeAutospacing="1" w:line="259" w:lineRule="auto"/>
            </w:pPr>
          </w:p>
          <w:p w:rsidP="00FC72FE" w:rsidR="00FC72FE" w:rsidRDefault="00FC72FE">
            <w:pPr>
              <w:spacing w:after="160" w:before="100" w:beforeAutospacing="1" w:line="259" w:lineRule="auto"/>
            </w:pPr>
          </w:p>
          <w:tbl>
            <w:tblPr>
              <w:tblStyle w:val="TableGrid"/>
              <w:tblW w:type="auto" w:w="0"/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  <w:tblLook w:firstColumn="1" w:firstRow="1" w:lastColumn="0" w:lastRow="0" w:noHBand="0" w:noVBand="1" w:val="04A0"/>
            </w:tblPr>
            <w:tblGrid>
              <w:gridCol w:w="10457"/>
            </w:tblGrid>
            <w:tr w:rsidR="00FC72FE" w:rsidTr="00E10BCC">
              <w:tc>
                <w:tcPr>
                  <w:tcW w:type="dxa" w:w="10457"/>
                </w:tcPr>
                <w:p w:rsidP="00FC72FE" w:rsidR="00FC72FE" w:rsidRDefault="00FC72FE">
                  <w:pPr>
                    <w:spacing w:before="100" w:beforeAutospacing="1"/>
                  </w:pPr>
                </w:p>
              </w:tc>
            </w:tr>
          </w:tbl>
          <w:p w:rsidP="00FC72FE" w:rsidR="00943B7A" w:rsidRDefault="00943B7A">
            <w:pPr>
              <w:spacing w:before="100" w:beforeAutospacing="1"/>
            </w:pPr>
          </w:p>
          <w:p w:rsidP="00FC72FE" w:rsidR="00FC72FE" w:rsidRDefault="00FC72FE">
            <w:pPr>
              <w:spacing w:before="100" w:beforeAutospacing="1"/>
            </w:pPr>
          </w:p>
          <w:p w:rsidP="00FC72FE" w:rsidR="00FC72FE" w:rsidRDefault="00FC72FE">
            <w:pPr>
              <w:spacing w:before="100" w:beforeAutospacing="1"/>
            </w:pPr>
          </w:p>
          <w:p w:rsidP="00FC72FE" w:rsidR="00FC72FE" w:rsidRDefault="00FC72FE">
            <w:pPr>
              <w:spacing w:before="100" w:beforeAutospacing="1"/>
            </w:pPr>
          </w:p>
          <w:p w:rsidP="00FC72FE" w:rsidR="00FC72FE" w:rsidRDefault="00FC72FE">
            <w:pPr>
              <w:spacing w:before="100" w:beforeAutospacing="1"/>
            </w:pPr>
          </w:p>
          <w:p w:rsidP="00FC72FE" w:rsidR="00FC72FE" w:rsidRDefault="00FC72FE">
            <w:pPr>
              <w:spacing w:before="100" w:beforeAutospacing="1"/>
            </w:pPr>
          </w:p>
          <w:p w:rsidP="003563A2" w:rsidR="00407CD2" w:rsidRDefault="00407CD2">
            <w:pPr>
              <w:spacing w:before="100" w:beforeAutospacing="1"/>
            </w:pPr>
          </w:p>
        </w:tc>
      </w:tr>
    </w:tbl>
    <w:p w:rsidP="00741523" w:rsidR="00407CD2" w:rsidRDefault="00407CD2">
      <w:pPr>
        <w:spacing w:before="100" w:beforeAutospacing="1"/>
      </w:pPr>
    </w:p>
    <w:sectPr>
      <w:headerReference r:id="rIdHeader1" w:type="first"/>
      <w:headerReference r:id="rIdHeader2" w:type="23"/>
      <w:titlePg w:val="1"/>
      <w:pgMar w:bottom="720" w:footer="720" w:gutter="0" w:header="720" w:left="720" w:right="720" w:top="720"/>
      <w:pgSz w:h="16839" w:w="11907"/>
      <w:cols xmlns:w="http://schemas.openxmlformats.org/wordprocessingml/2006/main" w:space="720"/>
      <w:docGrid xmlns:w="http://schemas.openxmlformats.org/wordprocessingml/2006/main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F2A" w:rsidRDefault="004F6F2A" w:rsidP="00C64D0B">
      <w:pPr>
        <w:spacing w:after="0" w:line="240" w:lineRule="auto"/>
      </w:pPr>
      <w:r>
        <w:separator/>
      </w:r>
    </w:p>
  </w:endnote>
  <w:endnote w:type="continuationSeparator" w:id="0">
    <w:p w:rsidR="004F6F2A" w:rsidRDefault="004F6F2A" w:rsidP="00C6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F2A" w:rsidRDefault="004F6F2A" w:rsidP="00C64D0B">
      <w:pPr>
        <w:spacing w:after="0" w:line="240" w:lineRule="auto"/>
      </w:pPr>
      <w:r>
        <w:separator/>
      </w:r>
    </w:p>
  </w:footnote>
  <w:footnote w:type="continuationSeparator" w:id="0">
    <w:p w:rsidR="004F6F2A" w:rsidRDefault="004F6F2A" w:rsidP="00C64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t/>
    </w:r>
  </w:p>
</w:hdr>
</file>

<file path=word/header2.xml><?xml version="1.0" encoding="utf-8"?>
<w:hdr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p w:rsidP="000515E5" w:rsidR="00927AD9" w:rsidRDefault="00927AD9">
    <w:pPr>
      <w:pStyle w:val="Header"/>
      <w:tabs>
        <w:tab w:pos="4680" w:val="clear"/>
        <w:tab w:pos="9360" w:val="clear"/>
        <w:tab w:pos="2652" w:val="left"/>
        <w:tab w:pos="2955" w:val="left"/>
        <w:tab w:pos="6108" w:val="left"/>
      </w:tabs>
    </w:pPr>
    <w:r>
      <w:rPr>
        <w:noProof/>
        <w:lang w:eastAsia="en-US"/>
      </w:rPr>
      <mc:AlternateContent>
        <mc:Choice Requires="wps">
          <w:drawing>
            <wp:anchor allowOverlap="1" behindDoc="0" distB="0" distL="114300" distR="114300" distT="0" layoutInCell="1" locked="0" relativeHeight="251661312" simplePos="0" wp14:anchorId="6B06FF8F" wp14:editId="1E8BBC3A">
              <wp:simplePos x="0" y="0"/>
              <wp:positionH relativeFrom="margin">
                <wp:align>right</wp:align>
              </wp:positionH>
              <wp:positionV relativeFrom="paragraph">
                <wp:posOffset>-171450</wp:posOffset>
              </wp:positionV>
              <wp:extent cx="3558540" cy="267970"/>
              <wp:effectExtent b="17780" l="0" r="22860" t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8540" cy="26797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75000"/>
                            <a:alpha val="88000"/>
                          </a:schemeClr>
                        </a:solidFill>
                        <a:prstDash val="sysDash"/>
                      </a:ln>
                    </wps:spPr>
                    <wps:txbx>
                      <w:txbxContent>
                        <w:p w:rsidP="003D264A" w:rsidR="00927AD9" w:rsidRDefault="00927AD9">
                          <w:r>
                            <w:t>Zahra Alemirad\Dr Masjedi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coordsize="21600,21600" id="_x0000_t202" o:spt="202" path="m,l,21600r21600,l21600,xe" w14:anchorId="6B06FF8F">
              <v:stroke joinstyle="miter"/>
              <v:path gradientshapeok="t" o:connecttype="rect"/>
            </v:shapetype>
            <v:shape filled="f" id="Text Box 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" o:spid="_x0000_s1026" strokecolor="#2e74b5 [2404]" strokeweight="1pt" style="position:absolute;margin-left:229pt;margin-top:-13.5pt;width:280.2pt;height:21.1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type="#_x0000_t202">
              <v:stroke dashstyle="3 1" opacity="57568f"/>
              <v:textbox>
                <w:txbxContent>
                  <w:p w:rsidP="003D264A" w:rsidR="00927AD9" w:rsidRDefault="00927AD9">
                    <w:r>
                      <w:t>Zahra Alemirad\Dr Masjedi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allowOverlap="1" behindDoc="0" distB="0" distL="114300" distR="114300" distT="0" layoutInCell="1" locked="0" relativeHeight="251660288" simplePos="0" wp14:anchorId="5C07BE76" wp14:editId="54F3F16F">
              <wp:simplePos x="0" y="0"/>
              <wp:positionH relativeFrom="column">
                <wp:posOffset>-579120</wp:posOffset>
              </wp:positionH>
              <wp:positionV relativeFrom="paragraph">
                <wp:posOffset>-220980</wp:posOffset>
              </wp:positionV>
              <wp:extent cx="1950720" cy="381000"/>
              <wp:effectExtent b="0" l="0" r="0" t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072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27AD9" w:rsidRDefault="00927AD9">
                          <w:r>
                            <w:rPr>
                              <w:noProof/>
                            </w:rPr>
                            <w:drawing>
                              <wp:inline distB="0" distL="0" distR="0" distT="0" wp14:anchorId="7A3B6094" wp14:editId="52F5081F">
                                <wp:extent cx="1639570" cy="276278"/>
                                <wp:effectExtent b="9525" l="0" r="0" t="0"/>
                                <wp:docPr id="511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logos.png"/>
                                        <pic:cNvPicPr/>
                                      </pic:nvPicPr>
                                      <pic:blipFill>
                                        <a:blip cstate="print" r:embed="rId4_tId1654_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9570" cy="2762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filled="f" id="Text Box 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" o:spid="_x0000_s1027" stroked="f" strokeweight=".5pt" style="position:absolute;margin-left:-45.6pt;margin-top:-17.4pt;width:153.6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type="#_x0000_t202" w14:anchorId="5C07BE76">
              <v:textbox>
                <w:txbxContent>
                  <w:p w:rsidR="00927AD9" w:rsidRDefault="00927AD9">
                    <w:r>
                      <w:rPr>
                        <w:noProof/>
                      </w:rPr>
                      <w:drawing>
                        <wp:inline distB="0" distL="0" distR="0" distT="0" wp14:anchorId="7A3B6094" wp14:editId="52F5081F">
                          <wp:extent cx="1639570" cy="276278"/>
                          <wp:effectExtent b="9525" l="0" r="0" t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logos.png"/>
                                  <pic:cNvPicPr/>
                                </pic:nvPicPr>
                                <pic:blipFill>
                                  <a:blip cstate="print" r:embed="rId4_tId1654_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9570" cy="2762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allowOverlap="0" behindDoc="1" distB="0" distL="118745" distR="118745" distT="0" layoutInCell="1" locked="0" relativeHeight="251659264" simplePos="0" wp14:anchorId="5F6B786F" wp14:editId="38F81164">
              <wp:simplePos x="0" y="0"/>
              <wp:positionH relativeFrom="page">
                <wp:align>left</wp:align>
              </wp:positionH>
              <wp:positionV relativeFrom="topMargin">
                <wp:posOffset>-137160</wp:posOffset>
              </wp:positionV>
              <wp:extent cx="7551420" cy="381000"/>
              <wp:effectExtent b="0" l="0" r="0" t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381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27AD9" w:rsidRDefault="00927AD9">
                          <w:pPr>
                            <w:pStyle w:val="Header"/>
                            <w:tabs>
                              <w:tab w:pos="4680" w:val="clear"/>
                              <w:tab w:pos="9360" w:val="clear"/>
                            </w:tabs>
                            <w:jc w:val="center"/>
                            <w:rPr>
                              <w:caps/>
                              <w:color w:themeColor="background1" w:val="FFFFFF"/>
                            </w:rPr>
                          </w:pPr>
                        </w:p>
                      </w:txbxContent>
                    </wps:txbx>
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fillcolor="#5b9bd5 [3204]" id="Rectangle 197" o:allowoverlap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" o:spid="_x0000_s1028" stroked="f" strokeweight="1pt" style="position:absolute;margin-left:0;margin-top:-10.8pt;width:594.6pt;height:30pt;z-index:-251657216;visibility:visible;mso-wrap-style:square;mso-width-percent:0;mso-height-percent:0;mso-wrap-distance-left:9.35pt;mso-wrap-distance-top:0;mso-wrap-distance-right:9.35pt;mso-wrap-distance-bottom:0;mso-position-horizontal:left;mso-position-horizontal-relative:page;mso-position-vertical:absolute;mso-position-vertical-relative:top-margin-area;mso-width-percent:0;mso-height-percent:0;mso-width-relative:margin;mso-height-relative:page;v-text-anchor:middle" w14:anchorId="5F6B786F">
              <v:textbox>
                <w:txbxContent>
                  <w:p w:rsidR="00927AD9" w:rsidRDefault="00927AD9">
                    <w:pPr>
                      <w:pStyle w:val="Header"/>
                      <w:tabs>
                        <w:tab w:pos="4680" w:val="clear"/>
                        <w:tab w:pos="9360" w:val="clear"/>
                      </w:tabs>
                      <w:jc w:val="center"/>
                      <w:rPr>
                        <w:caps/>
                        <w:color w:themeColor="background1" w:val="FFFFFF"/>
                      </w:rPr>
                    </w:pPr>
                  </w:p>
                </w:txbxContent>
              </v:textbox>
              <w10:wrap anchorx="page" anchory="margin" type="square"/>
            </v:rect>
          </w:pict>
        </mc:Fallback>
      </mc:AlternateContent>
    </w:r>
    <w:r>
      <w:tab/>
    </w:r>
    <w:r>
      <w:tab/>
    </w:r>
    <w:r>
      <w:tab/>
    </w:r>
  </w:p>
</w:hdr>
</file>

<file path=word/numbering.xml><?xml version="1.0" encoding="utf-8"?>
<w:numbering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abstractNum w15:restartNumberingAfterBreak="0" w:abstractNumId="0">
    <w:nsid w:val="1B4E389D"/>
    <w:multiLevelType w:val="hybridMultilevel"/>
    <w:tmpl w:val="94865784"/>
    <w:lvl w:ilvl="0" w:tplc="4832F99C">
      <w:start w:val="1"/>
      <w:numFmt w:val="decimal"/>
      <w:lvlText w:val="%1-"/>
      <w:lvlJc w:val="left"/>
      <w:pPr>
        <w:ind w:hanging="360" w:left="72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hanging="360" w:left="1440"/>
      </w:pPr>
    </w:lvl>
    <w:lvl w:ilvl="2" w:tplc="0409001B">
      <w:start w:val="1"/>
      <w:numFmt w:val="lowerRoman"/>
      <w:lvlText w:val="%3."/>
      <w:lvlJc w:val="right"/>
      <w:pPr>
        <w:ind w:hanging="180" w:left="2160"/>
      </w:pPr>
    </w:lvl>
    <w:lvl w:ilvl="3" w:tplc="0409000F">
      <w:start w:val="1"/>
      <w:numFmt w:val="decimal"/>
      <w:lvlText w:val="%4."/>
      <w:lvlJc w:val="left"/>
      <w:pPr>
        <w:ind w:hanging="360" w:left="2880"/>
      </w:pPr>
    </w:lvl>
    <w:lvl w:ilvl="4" w:tplc="04090019">
      <w:start w:val="1"/>
      <w:numFmt w:val="lowerLetter"/>
      <w:lvlText w:val="%5."/>
      <w:lvlJc w:val="left"/>
      <w:pPr>
        <w:ind w:hanging="360" w:left="3600"/>
      </w:pPr>
    </w:lvl>
    <w:lvl w:ilvl="5" w:tplc="0409001B">
      <w:start w:val="1"/>
      <w:numFmt w:val="lowerRoman"/>
      <w:lvlText w:val="%6."/>
      <w:lvlJc w:val="right"/>
      <w:pPr>
        <w:ind w:hanging="180" w:left="4320"/>
      </w:pPr>
    </w:lvl>
    <w:lvl w:ilvl="6" w:tplc="0409000F">
      <w:start w:val="1"/>
      <w:numFmt w:val="decimal"/>
      <w:lvlText w:val="%7."/>
      <w:lvlJc w:val="left"/>
      <w:pPr>
        <w:ind w:hanging="360" w:left="5040"/>
      </w:pPr>
    </w:lvl>
    <w:lvl w:ilvl="7" w:tplc="04090019">
      <w:start w:val="1"/>
      <w:numFmt w:val="lowerLetter"/>
      <w:lvlText w:val="%8."/>
      <w:lvlJc w:val="left"/>
      <w:pPr>
        <w:ind w:hanging="360" w:left="5760"/>
      </w:pPr>
    </w:lvl>
    <w:lvl w:ilvl="8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">
    <w:nsid w:val="469B6CB7"/>
    <w:multiLevelType w:val="hybridMultilevel"/>
    <w:tmpl w:val="17D256CC"/>
    <w:lvl w:ilvl="0" w:tplc="26B8C4C4">
      <w:start w:val="1"/>
      <w:numFmt w:val="decimal"/>
      <w:lvlText w:val="%1-"/>
      <w:lvlJc w:val="left"/>
      <w:pPr>
        <w:ind w:hanging="360" w:left="720"/>
      </w:pPr>
    </w:lvl>
    <w:lvl w:ilvl="1" w:tplc="04090019">
      <w:start w:val="1"/>
      <w:numFmt w:val="lowerLetter"/>
      <w:lvlText w:val="%2."/>
      <w:lvlJc w:val="left"/>
      <w:pPr>
        <w:ind w:hanging="360" w:left="1440"/>
      </w:pPr>
    </w:lvl>
    <w:lvl w:ilvl="2" w:tplc="0409001B">
      <w:start w:val="1"/>
      <w:numFmt w:val="lowerRoman"/>
      <w:lvlText w:val="%3."/>
      <w:lvlJc w:val="right"/>
      <w:pPr>
        <w:ind w:hanging="180" w:left="2160"/>
      </w:pPr>
    </w:lvl>
    <w:lvl w:ilvl="3" w:tplc="0409000F">
      <w:start w:val="1"/>
      <w:numFmt w:val="decimal"/>
      <w:lvlText w:val="%4."/>
      <w:lvlJc w:val="left"/>
      <w:pPr>
        <w:ind w:hanging="360" w:left="2880"/>
      </w:pPr>
    </w:lvl>
    <w:lvl w:ilvl="4" w:tplc="04090019">
      <w:start w:val="1"/>
      <w:numFmt w:val="lowerLetter"/>
      <w:lvlText w:val="%5."/>
      <w:lvlJc w:val="left"/>
      <w:pPr>
        <w:ind w:hanging="360" w:left="3600"/>
      </w:pPr>
    </w:lvl>
    <w:lvl w:ilvl="5" w:tplc="0409001B">
      <w:start w:val="1"/>
      <w:numFmt w:val="lowerRoman"/>
      <w:lvlText w:val="%6."/>
      <w:lvlJc w:val="right"/>
      <w:pPr>
        <w:ind w:hanging="180" w:left="4320"/>
      </w:pPr>
    </w:lvl>
    <w:lvl w:ilvl="6" w:tplc="0409000F">
      <w:start w:val="1"/>
      <w:numFmt w:val="decimal"/>
      <w:lvlText w:val="%7."/>
      <w:lvlJc w:val="left"/>
      <w:pPr>
        <w:ind w:hanging="360" w:left="5040"/>
      </w:pPr>
    </w:lvl>
    <w:lvl w:ilvl="7" w:tplc="04090019">
      <w:start w:val="1"/>
      <w:numFmt w:val="lowerLetter"/>
      <w:lvlText w:val="%8."/>
      <w:lvlJc w:val="left"/>
      <w:pPr>
        <w:ind w:hanging="360" w:left="5760"/>
      </w:pPr>
    </w:lvl>
    <w:lvl w:ilvl="8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2">
    <w:nsid w:val="64667ADF"/>
    <w:multiLevelType w:val="hybridMultilevel"/>
    <w:tmpl w:val="414EE16A"/>
    <w:lvl w:ilvl="0" w:tplc="BAB65B68">
      <w:start w:val="1"/>
      <w:numFmt w:val="decimal"/>
      <w:lvlText w:val="%1-"/>
      <w:lvlJc w:val="left"/>
      <w:pPr>
        <w:ind w:hanging="360" w:left="720"/>
      </w:pPr>
    </w:lvl>
    <w:lvl w:ilvl="1" w:tplc="04090019">
      <w:start w:val="1"/>
      <w:numFmt w:val="lowerLetter"/>
      <w:lvlText w:val="%2."/>
      <w:lvlJc w:val="left"/>
      <w:pPr>
        <w:ind w:hanging="360" w:left="1440"/>
      </w:pPr>
    </w:lvl>
    <w:lvl w:ilvl="2" w:tplc="0409001B">
      <w:start w:val="1"/>
      <w:numFmt w:val="lowerRoman"/>
      <w:lvlText w:val="%3."/>
      <w:lvlJc w:val="right"/>
      <w:pPr>
        <w:ind w:hanging="180" w:left="2160"/>
      </w:pPr>
    </w:lvl>
    <w:lvl w:ilvl="3" w:tplc="0409000F">
      <w:start w:val="1"/>
      <w:numFmt w:val="decimal"/>
      <w:lvlText w:val="%4."/>
      <w:lvlJc w:val="left"/>
      <w:pPr>
        <w:ind w:hanging="360" w:left="2880"/>
      </w:pPr>
    </w:lvl>
    <w:lvl w:ilvl="4" w:tplc="04090019">
      <w:start w:val="1"/>
      <w:numFmt w:val="lowerLetter"/>
      <w:lvlText w:val="%5."/>
      <w:lvlJc w:val="left"/>
      <w:pPr>
        <w:ind w:hanging="360" w:left="3600"/>
      </w:pPr>
    </w:lvl>
    <w:lvl w:ilvl="5" w:tplc="0409001B">
      <w:start w:val="1"/>
      <w:numFmt w:val="lowerRoman"/>
      <w:lvlText w:val="%6."/>
      <w:lvlJc w:val="right"/>
      <w:pPr>
        <w:ind w:hanging="180" w:left="4320"/>
      </w:pPr>
    </w:lvl>
    <w:lvl w:ilvl="6" w:tplc="0409000F">
      <w:start w:val="1"/>
      <w:numFmt w:val="decimal"/>
      <w:lvlText w:val="%7."/>
      <w:lvlJc w:val="left"/>
      <w:pPr>
        <w:ind w:hanging="360" w:left="5040"/>
      </w:pPr>
    </w:lvl>
    <w:lvl w:ilvl="7" w:tplc="04090019">
      <w:start w:val="1"/>
      <w:numFmt w:val="lowerLetter"/>
      <w:lvlText w:val="%8."/>
      <w:lvlJc w:val="left"/>
      <w:pPr>
        <w:ind w:hanging="360" w:left="5760"/>
      </w:pPr>
    </w:lvl>
    <w:lvl w:ilvl="8" w:tplc="0409001B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mc:Ignorable="w14 w15 w16se">
  <w:defaultTabStop w:val="720"/>
  <w:characterSpacingControl w:val="doNotCompress"/>
  <w:savePreviewPicture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25"/>
    <w:rsid w:val="00010C17"/>
    <w:rsid w:val="00012BAC"/>
    <w:rsid w:val="0001604B"/>
    <w:rsid w:val="00021A42"/>
    <w:rsid w:val="00023777"/>
    <w:rsid w:val="000303E2"/>
    <w:rsid w:val="0003504F"/>
    <w:rsid w:val="000515E5"/>
    <w:rsid w:val="00051E6B"/>
    <w:rsid w:val="000620B5"/>
    <w:rsid w:val="000631CF"/>
    <w:rsid w:val="00065507"/>
    <w:rsid w:val="000753CF"/>
    <w:rsid w:val="0008093D"/>
    <w:rsid w:val="00080FCF"/>
    <w:rsid w:val="00082825"/>
    <w:rsid w:val="00083127"/>
    <w:rsid w:val="000A7387"/>
    <w:rsid w:val="000A7F6A"/>
    <w:rsid w:val="000B0E41"/>
    <w:rsid w:val="000B25BE"/>
    <w:rsid w:val="000B7BD8"/>
    <w:rsid w:val="000D16F0"/>
    <w:rsid w:val="000F77CB"/>
    <w:rsid w:val="0010073E"/>
    <w:rsid w:val="001057D0"/>
    <w:rsid w:val="0012340B"/>
    <w:rsid w:val="00132D1C"/>
    <w:rsid w:val="001531A6"/>
    <w:rsid w:val="00156D4D"/>
    <w:rsid w:val="001606ED"/>
    <w:rsid w:val="00162E15"/>
    <w:rsid w:val="00166F22"/>
    <w:rsid w:val="001809C6"/>
    <w:rsid w:val="00183E11"/>
    <w:rsid w:val="00184352"/>
    <w:rsid w:val="00192060"/>
    <w:rsid w:val="001927FB"/>
    <w:rsid w:val="0019327B"/>
    <w:rsid w:val="001B06E4"/>
    <w:rsid w:val="001C0327"/>
    <w:rsid w:val="001C2696"/>
    <w:rsid w:val="001C5B0C"/>
    <w:rsid w:val="001D290E"/>
    <w:rsid w:val="001D2E3A"/>
    <w:rsid w:val="001D391C"/>
    <w:rsid w:val="001D65A7"/>
    <w:rsid w:val="001D77DC"/>
    <w:rsid w:val="001D78BE"/>
    <w:rsid w:val="001F2F10"/>
    <w:rsid w:val="001F3449"/>
    <w:rsid w:val="00206914"/>
    <w:rsid w:val="00207EF6"/>
    <w:rsid w:val="00210076"/>
    <w:rsid w:val="002165B4"/>
    <w:rsid w:val="00231149"/>
    <w:rsid w:val="0024683F"/>
    <w:rsid w:val="00250096"/>
    <w:rsid w:val="0025771D"/>
    <w:rsid w:val="00270541"/>
    <w:rsid w:val="002921F8"/>
    <w:rsid w:val="0029466E"/>
    <w:rsid w:val="00295354"/>
    <w:rsid w:val="002B2C78"/>
    <w:rsid w:val="002B700A"/>
    <w:rsid w:val="002C5555"/>
    <w:rsid w:val="002E5D91"/>
    <w:rsid w:val="002F447E"/>
    <w:rsid w:val="00326C6A"/>
    <w:rsid w:val="003323C4"/>
    <w:rsid w:val="003423E4"/>
    <w:rsid w:val="00342ABF"/>
    <w:rsid w:val="00346DBA"/>
    <w:rsid w:val="0035234F"/>
    <w:rsid w:val="00360B11"/>
    <w:rsid w:val="00390ACE"/>
    <w:rsid w:val="00395006"/>
    <w:rsid w:val="00395F3C"/>
    <w:rsid w:val="00397D02"/>
    <w:rsid w:val="003A2242"/>
    <w:rsid w:val="003A31F8"/>
    <w:rsid w:val="003B51F1"/>
    <w:rsid w:val="003B7F7F"/>
    <w:rsid w:val="003D264A"/>
    <w:rsid w:val="003D4CBC"/>
    <w:rsid w:val="003E1C93"/>
    <w:rsid w:val="003E3921"/>
    <w:rsid w:val="00407CD2"/>
    <w:rsid w:val="00410268"/>
    <w:rsid w:val="0041457B"/>
    <w:rsid w:val="00422259"/>
    <w:rsid w:val="00427846"/>
    <w:rsid w:val="00441B73"/>
    <w:rsid w:val="00442490"/>
    <w:rsid w:val="00446198"/>
    <w:rsid w:val="00451B91"/>
    <w:rsid w:val="00466975"/>
    <w:rsid w:val="004676BD"/>
    <w:rsid w:val="00486B49"/>
    <w:rsid w:val="00497CDE"/>
    <w:rsid w:val="004A28EE"/>
    <w:rsid w:val="004A4B8F"/>
    <w:rsid w:val="004B5749"/>
    <w:rsid w:val="004C4F1F"/>
    <w:rsid w:val="004D5D14"/>
    <w:rsid w:val="004E13A1"/>
    <w:rsid w:val="004E4FC4"/>
    <w:rsid w:val="004F6357"/>
    <w:rsid w:val="004F6F2A"/>
    <w:rsid w:val="0050676A"/>
    <w:rsid w:val="00510278"/>
    <w:rsid w:val="00516EF3"/>
    <w:rsid w:val="00517774"/>
    <w:rsid w:val="00541DF5"/>
    <w:rsid w:val="0054469A"/>
    <w:rsid w:val="005448EB"/>
    <w:rsid w:val="00553D2B"/>
    <w:rsid w:val="00557628"/>
    <w:rsid w:val="0056264C"/>
    <w:rsid w:val="00572251"/>
    <w:rsid w:val="0057742A"/>
    <w:rsid w:val="005A4516"/>
    <w:rsid w:val="005A456D"/>
    <w:rsid w:val="005A4600"/>
    <w:rsid w:val="005B3542"/>
    <w:rsid w:val="005B633E"/>
    <w:rsid w:val="005D1E14"/>
    <w:rsid w:val="005D7300"/>
    <w:rsid w:val="0060109D"/>
    <w:rsid w:val="006011FB"/>
    <w:rsid w:val="0061020D"/>
    <w:rsid w:val="00622E55"/>
    <w:rsid w:val="006402A1"/>
    <w:rsid w:val="0065152F"/>
    <w:rsid w:val="006520B9"/>
    <w:rsid w:val="006561D3"/>
    <w:rsid w:val="006826B5"/>
    <w:rsid w:val="00682C15"/>
    <w:rsid w:val="0069692D"/>
    <w:rsid w:val="006A1B11"/>
    <w:rsid w:val="006A3222"/>
    <w:rsid w:val="006B06AF"/>
    <w:rsid w:val="006C28DE"/>
    <w:rsid w:val="006D3C15"/>
    <w:rsid w:val="006D4CF0"/>
    <w:rsid w:val="006E55F4"/>
    <w:rsid w:val="006F1C44"/>
    <w:rsid w:val="006F4AA6"/>
    <w:rsid w:val="00702644"/>
    <w:rsid w:val="007037BA"/>
    <w:rsid w:val="007142E6"/>
    <w:rsid w:val="00720DB8"/>
    <w:rsid w:val="00722CB0"/>
    <w:rsid w:val="00730567"/>
    <w:rsid w:val="00731B1D"/>
    <w:rsid w:val="007348BB"/>
    <w:rsid w:val="00735CE4"/>
    <w:rsid w:val="00741523"/>
    <w:rsid w:val="0075580C"/>
    <w:rsid w:val="00760425"/>
    <w:rsid w:val="00764866"/>
    <w:rsid w:val="0077217E"/>
    <w:rsid w:val="0079078E"/>
    <w:rsid w:val="007A6D8C"/>
    <w:rsid w:val="007B39BD"/>
    <w:rsid w:val="007B5392"/>
    <w:rsid w:val="007B61C8"/>
    <w:rsid w:val="007B7B33"/>
    <w:rsid w:val="007C6B30"/>
    <w:rsid w:val="007E5036"/>
    <w:rsid w:val="007E7266"/>
    <w:rsid w:val="007F70E9"/>
    <w:rsid w:val="00800C22"/>
    <w:rsid w:val="008076E9"/>
    <w:rsid w:val="008138F8"/>
    <w:rsid w:val="00817820"/>
    <w:rsid w:val="00817F36"/>
    <w:rsid w:val="0082186E"/>
    <w:rsid w:val="0083316B"/>
    <w:rsid w:val="00841E12"/>
    <w:rsid w:val="008632B9"/>
    <w:rsid w:val="0086337A"/>
    <w:rsid w:val="0086794D"/>
    <w:rsid w:val="0087099C"/>
    <w:rsid w:val="00891CBE"/>
    <w:rsid w:val="00896351"/>
    <w:rsid w:val="008964C0"/>
    <w:rsid w:val="008A783F"/>
    <w:rsid w:val="00907A6B"/>
    <w:rsid w:val="00911023"/>
    <w:rsid w:val="00925748"/>
    <w:rsid w:val="0093652A"/>
    <w:rsid w:val="009401E3"/>
    <w:rsid w:val="00942591"/>
    <w:rsid w:val="00943B7A"/>
    <w:rsid w:val="00947CBC"/>
    <w:rsid w:val="00950049"/>
    <w:rsid w:val="00953D51"/>
    <w:rsid w:val="009574DD"/>
    <w:rsid w:val="00980C2C"/>
    <w:rsid w:val="00993F45"/>
    <w:rsid w:val="009A127B"/>
    <w:rsid w:val="009A1BEE"/>
    <w:rsid w:val="009A53D7"/>
    <w:rsid w:val="009B4520"/>
    <w:rsid w:val="009C74DB"/>
    <w:rsid w:val="009D1171"/>
    <w:rsid w:val="009D49F8"/>
    <w:rsid w:val="009D5925"/>
    <w:rsid w:val="009E3807"/>
    <w:rsid w:val="00A03E15"/>
    <w:rsid w:val="00A07705"/>
    <w:rsid w:val="00A45699"/>
    <w:rsid w:val="00A46571"/>
    <w:rsid w:val="00A709ED"/>
    <w:rsid w:val="00A71EAE"/>
    <w:rsid w:val="00A97B29"/>
    <w:rsid w:val="00AC0583"/>
    <w:rsid w:val="00AF03C0"/>
    <w:rsid w:val="00B0457A"/>
    <w:rsid w:val="00B06DAD"/>
    <w:rsid w:val="00B11F04"/>
    <w:rsid w:val="00B179FA"/>
    <w:rsid w:val="00B2087C"/>
    <w:rsid w:val="00B23246"/>
    <w:rsid w:val="00B26A0B"/>
    <w:rsid w:val="00B51ECC"/>
    <w:rsid w:val="00B7682E"/>
    <w:rsid w:val="00B80CB1"/>
    <w:rsid w:val="00B83031"/>
    <w:rsid w:val="00B86BD5"/>
    <w:rsid w:val="00B87CFF"/>
    <w:rsid w:val="00B9601F"/>
    <w:rsid w:val="00B9606C"/>
    <w:rsid w:val="00B97505"/>
    <w:rsid w:val="00BA390A"/>
    <w:rsid w:val="00BA3DC6"/>
    <w:rsid w:val="00BC5910"/>
    <w:rsid w:val="00BD618A"/>
    <w:rsid w:val="00BE27C6"/>
    <w:rsid w:val="00BE46A2"/>
    <w:rsid w:val="00BF2E51"/>
    <w:rsid w:val="00BF4EF1"/>
    <w:rsid w:val="00BF7209"/>
    <w:rsid w:val="00C005C7"/>
    <w:rsid w:val="00C07372"/>
    <w:rsid w:val="00C07B5A"/>
    <w:rsid w:val="00C144EC"/>
    <w:rsid w:val="00C16D38"/>
    <w:rsid w:val="00C25F68"/>
    <w:rsid w:val="00C32AA0"/>
    <w:rsid w:val="00C32EC4"/>
    <w:rsid w:val="00C542B9"/>
    <w:rsid w:val="00C56B6F"/>
    <w:rsid w:val="00C56F25"/>
    <w:rsid w:val="00C602B3"/>
    <w:rsid w:val="00C61FEF"/>
    <w:rsid w:val="00C6430B"/>
    <w:rsid w:val="00C64D0B"/>
    <w:rsid w:val="00C74929"/>
    <w:rsid w:val="00C807D5"/>
    <w:rsid w:val="00C93F85"/>
    <w:rsid w:val="00CA4CC8"/>
    <w:rsid w:val="00CC19DA"/>
    <w:rsid w:val="00CD77A8"/>
    <w:rsid w:val="00CD7D48"/>
    <w:rsid w:val="00CE3687"/>
    <w:rsid w:val="00CF0840"/>
    <w:rsid w:val="00D01665"/>
    <w:rsid w:val="00D03026"/>
    <w:rsid w:val="00D14CD5"/>
    <w:rsid w:val="00D17C04"/>
    <w:rsid w:val="00D20574"/>
    <w:rsid w:val="00D305CC"/>
    <w:rsid w:val="00D313E2"/>
    <w:rsid w:val="00D432E7"/>
    <w:rsid w:val="00D74F4D"/>
    <w:rsid w:val="00D760B3"/>
    <w:rsid w:val="00D93BCA"/>
    <w:rsid w:val="00D93E6F"/>
    <w:rsid w:val="00D95BF3"/>
    <w:rsid w:val="00D9637D"/>
    <w:rsid w:val="00DC712D"/>
    <w:rsid w:val="00DC798A"/>
    <w:rsid w:val="00DD6146"/>
    <w:rsid w:val="00DD6B66"/>
    <w:rsid w:val="00DE13A3"/>
    <w:rsid w:val="00DE5C2E"/>
    <w:rsid w:val="00DE7D9B"/>
    <w:rsid w:val="00DF71DD"/>
    <w:rsid w:val="00E01B91"/>
    <w:rsid w:val="00E02E06"/>
    <w:rsid w:val="00E033B7"/>
    <w:rsid w:val="00E07C71"/>
    <w:rsid w:val="00E118F2"/>
    <w:rsid w:val="00E17355"/>
    <w:rsid w:val="00E17917"/>
    <w:rsid w:val="00E20A80"/>
    <w:rsid w:val="00E220CB"/>
    <w:rsid w:val="00E22471"/>
    <w:rsid w:val="00E241FC"/>
    <w:rsid w:val="00E421E2"/>
    <w:rsid w:val="00E4671A"/>
    <w:rsid w:val="00E4709B"/>
    <w:rsid w:val="00E5256E"/>
    <w:rsid w:val="00E806BC"/>
    <w:rsid w:val="00E857EF"/>
    <w:rsid w:val="00E862A3"/>
    <w:rsid w:val="00E94AD6"/>
    <w:rsid w:val="00EA3A58"/>
    <w:rsid w:val="00EB1DC2"/>
    <w:rsid w:val="00EB611D"/>
    <w:rsid w:val="00EB6240"/>
    <w:rsid w:val="00EC00FB"/>
    <w:rsid w:val="00EE3E4B"/>
    <w:rsid w:val="00EF4C59"/>
    <w:rsid w:val="00EF61FF"/>
    <w:rsid w:val="00F247AD"/>
    <w:rsid w:val="00F32C8A"/>
    <w:rsid w:val="00F3603C"/>
    <w:rsid w:val="00F420B9"/>
    <w:rsid w:val="00F4630E"/>
    <w:rsid w:val="00F51A17"/>
    <w:rsid w:val="00F576A7"/>
    <w:rsid w:val="00F57AB8"/>
    <w:rsid w:val="00F57EFF"/>
    <w:rsid w:val="00F6296C"/>
    <w:rsid w:val="00F72595"/>
    <w:rsid w:val="00F76B1C"/>
    <w:rsid w:val="00FA4AD4"/>
    <w:rsid w:val="00FB2154"/>
    <w:rsid w:val="00FC3BA6"/>
    <w:rsid w:val="00FC72FE"/>
    <w:rsid w:val="00FD7B3B"/>
    <w:rsid w:val="00FE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  <w15:chartTrackingRefBased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spacing w:after="160" w:line="259" w:lineRule="auto"/>
      </w:pPr>
    </w:pPrDefault>
  </w:docDefaults>
  <w:latentStyles w:count="371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default="1" w:styleId="Normal" w:type="paragraph">
    <w:name w:val="Normal"/>
    <w:qFormat/>
    <w:rsid w:val="00410268"/>
    <w:rPr>
      <w:rFonts w:eastAsiaTheme="minorEastAsia"/>
      <w:lang w:eastAsia="ja-JP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ableGrid" w:type="table">
    <w:name w:val="Table Grid"/>
    <w:basedOn w:val="TableNormal"/>
    <w:uiPriority w:val="39"/>
    <w:rsid w:val="00891C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NoSpacing" w:type="paragraph">
    <w:name w:val="No Spacing"/>
    <w:link w:val="NoSpacingChar"/>
    <w:uiPriority w:val="1"/>
    <w:qFormat/>
    <w:rsid w:val="00C64D0B"/>
    <w:pPr>
      <w:spacing w:after="0" w:line="240" w:lineRule="auto"/>
    </w:pPr>
    <w:rPr>
      <w:rFonts w:eastAsiaTheme="minorEastAsia"/>
    </w:rPr>
  </w:style>
  <w:style w:customStyle="1" w:styleId="NoSpacingChar" w:type="character">
    <w:name w:val="No Spacing Char"/>
    <w:basedOn w:val="DefaultParagraphFont"/>
    <w:link w:val="NoSpacing"/>
    <w:uiPriority w:val="1"/>
    <w:rsid w:val="00C64D0B"/>
    <w:rPr>
      <w:rFonts w:eastAsiaTheme="minorEastAsia"/>
    </w:rPr>
  </w:style>
  <w:style w:styleId="Header" w:type="paragraph">
    <w:name w:val="header"/>
    <w:basedOn w:val="Normal"/>
    <w:link w:val="HeaderChar"/>
    <w:uiPriority w:val="99"/>
    <w:unhideWhenUsed/>
    <w:rsid w:val="00C64D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C64D0B"/>
    <w:rPr>
      <w:rFonts w:eastAsiaTheme="minorEastAsia"/>
      <w:lang w:eastAsia="ja-JP"/>
    </w:rPr>
  </w:style>
  <w:style w:styleId="Footer" w:type="paragraph">
    <w:name w:val="footer"/>
    <w:basedOn w:val="Normal"/>
    <w:link w:val="FooterChar"/>
    <w:uiPriority w:val="99"/>
    <w:unhideWhenUsed/>
    <w:rsid w:val="00C64D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C64D0B"/>
    <w:rPr>
      <w:rFonts w:eastAsiaTheme="minorEastAsia"/>
      <w:lang w:eastAsia="ja-JP"/>
    </w:rPr>
  </w:style>
  <w:style w:styleId="ListParagraph" w:type="paragraph">
    <w:name w:val="List Paragraph"/>
    <w:basedOn w:val="Normal"/>
    <w:uiPriority w:val="34"/>
    <w:qFormat/>
    <w:rsid w:val="00183E11"/>
    <w:pPr>
      <w:spacing w:line="256" w:lineRule="auto"/>
      <w:ind w:left="720"/>
      <w:contextualSpacing/>
    </w:pPr>
  </w:style>
  <w:style w:styleId="CommentReference" w:type="character">
    <w:name w:val="annotation reference"/>
    <w:basedOn w:val="DefaultParagraphFont"/>
    <w:uiPriority w:val="99"/>
    <w:semiHidden/>
    <w:unhideWhenUsed/>
    <w:rsid w:val="001B06E4"/>
    <w:rPr>
      <w:sz w:val="16"/>
      <w:szCs w:val="16"/>
    </w:rPr>
  </w:style>
  <w:style w:styleId="CommentText" w:type="paragraph">
    <w:name w:val="annotation text"/>
    <w:basedOn w:val="Normal"/>
    <w:link w:val="CommentTextChar"/>
    <w:uiPriority w:val="99"/>
    <w:unhideWhenUsed/>
    <w:rsid w:val="001B06E4"/>
    <w:pPr>
      <w:spacing w:line="240" w:lineRule="auto"/>
    </w:pPr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1B06E4"/>
    <w:rPr>
      <w:rFonts w:eastAsiaTheme="minorEastAsia"/>
      <w:sz w:val="20"/>
      <w:szCs w:val="20"/>
      <w:lang w:eastAsia="ja-JP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sid w:val="001B06E4"/>
    <w:rPr>
      <w:b/>
      <w:bCs/>
    </w:rPr>
  </w:style>
  <w:style w:customStyle="1" w:styleId="CommentSubjectChar" w:type="character">
    <w:name w:val="Comment Subject Char"/>
    <w:basedOn w:val="CommentTextChar"/>
    <w:link w:val="CommentSubject"/>
    <w:uiPriority w:val="99"/>
    <w:semiHidden/>
    <w:rsid w:val="001B06E4"/>
    <w:rPr>
      <w:rFonts w:eastAsiaTheme="minorEastAsia"/>
      <w:b/>
      <w:bCs/>
      <w:sz w:val="20"/>
      <w:szCs w:val="20"/>
      <w:lang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1B06E4"/>
    <w:pPr>
      <w:spacing w:after="0" w:line="240" w:lineRule="auto"/>
    </w:pPr>
    <w:rPr>
      <w:rFonts w:ascii="Segoe UI" w:cs="Segoe UI" w:hAnsi="Segoe UI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1B06E4"/>
    <w:rPr>
      <w:rFonts w:ascii="Segoe UI" w:cs="Segoe UI" w:eastAsiaTheme="minorEastAsia" w:hAnsi="Segoe UI"/>
      <w:sz w:val="18"/>
      <w:szCs w:val="18"/>
      <w:lang w:eastAsia="ja-JP"/>
    </w:rPr>
  </w:style>
  <w:style w:customStyle="1" w:styleId="Style1" w:type="paragraph">
    <w:name w:val="Style1"/>
    <w:basedOn w:val="Normal"/>
    <w:link w:val="Style1Char"/>
    <w:qFormat/>
    <w:rsid w:val="0086794D"/>
    <w:pPr>
      <w:jc w:val="center"/>
    </w:pPr>
    <w:rPr>
      <w:rFonts w:ascii="Calibri" w:cs="Arial" w:hAnsi="Calibri"/>
      <w:b/>
      <w:bCs/>
      <w:noProof/>
      <w:color w:themeColor="accent5" w:themeShade="BF" w:val="2F5496"/>
      <w:sz w:val="28"/>
      <w:szCs w:val="28"/>
    </w:rPr>
  </w:style>
  <w:style w:customStyle="1" w:styleId="Style1Char" w:type="character">
    <w:name w:val="Style1 Char"/>
    <w:basedOn w:val="DefaultParagraphFont"/>
    <w:link w:val="Style1"/>
    <w:rsid w:val="0086794D"/>
    <w:rPr>
      <w:rFonts w:ascii="Calibri" w:cs="Arial" w:eastAsiaTheme="minorEastAsia" w:hAnsi="Calibri"/>
      <w:b/>
      <w:bCs/>
      <w:noProof/>
      <w:color w:themeColor="accent5" w:themeShade="BF" w:val="2F5496"/>
      <w:sz w:val="28"/>
      <w:szCs w:val="28"/>
      <w:lang w:eastAsia="ja-JP"/>
    </w:rPr>
  </w:style>
  <w:style w:styleId="PlaceholderText" w:type="character">
    <w:name w:val="Placeholder Text"/>
    <w:basedOn w:val="DefaultParagraphFont"/>
    <w:uiPriority w:val="99"/>
    <w:semiHidden/>
    <w:rsid w:val="00A97B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ImageId51" Target="media/image51.png" Type="http://schemas.openxmlformats.org/officeDocument/2006/relationships/image"/><Relationship Id="ImageId52" Target="media/image51.png" Type="http://schemas.openxmlformats.org/officeDocument/2006/relationships/image"/><Relationship Id="ImageId53" Target="media/image53.png" Type="http://schemas.openxmlformats.org/officeDocument/2006/relationships/image"/><Relationship Id="ImageId54" Target="media/image53.png" Type="http://schemas.openxmlformats.org/officeDocument/2006/relationships/image"/><Relationship Id="ImageId55" Target="media/image55.png" Type="http://schemas.openxmlformats.org/officeDocument/2006/relationships/image"/><Relationship Id="ImageId56" Target="media/image55.png" Type="http://schemas.openxmlformats.org/officeDocument/2006/relationships/image"/><Relationship Id="ImageId57" Target="media/image57.png" Type="http://schemas.openxmlformats.org/officeDocument/2006/relationships/image"/><Relationship Id="ImageId58" Target="media/image57.png" Type="http://schemas.openxmlformats.org/officeDocument/2006/relationships/image"/><Relationship Id="ImageId59" Target="media/image59.png" Type="http://schemas.openxmlformats.org/officeDocument/2006/relationships/image"/><Relationship Id="ImageId60" Target="media/image59.png" Type="http://schemas.openxmlformats.org/officeDocument/2006/relationships/image"/><Relationship Id="ImageId61" Target="media/image61.png" Type="http://schemas.openxmlformats.org/officeDocument/2006/relationships/image"/><Relationship Id="ImageId62" Target="media/image61.png" Type="http://schemas.openxmlformats.org/officeDocument/2006/relationships/image"/><Relationship Id="ImageId63" Target="media/image63.png" Type="http://schemas.openxmlformats.org/officeDocument/2006/relationships/image"/><Relationship Id="ImageId64" Target="media/image63.png" Type="http://schemas.openxmlformats.org/officeDocument/2006/relationships/image"/><Relationship Id="ImageId65" Target="media/image65.png" Type="http://schemas.openxmlformats.org/officeDocument/2006/relationships/image"/><Relationship Id="ImageId66" Target="media/image65.png" Type="http://schemas.openxmlformats.org/officeDocument/2006/relationships/image"/><Relationship Id="ImageId67" Target="media/image67.png" Type="http://schemas.openxmlformats.org/officeDocument/2006/relationships/image"/><Relationship Id="ImageId68" Target="media/image67.png" Type="http://schemas.openxmlformats.org/officeDocument/2006/relationships/image"/><Relationship Id="ImageId69" Target="media/image69.png" Type="http://schemas.openxmlformats.org/officeDocument/2006/relationships/image"/><Relationship Id="ImageId70" Target="media/image69.png" Type="http://schemas.openxmlformats.org/officeDocument/2006/relationships/image"/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50.png" Type="http://schemas.openxmlformats.org/officeDocument/2006/relationships/image"/><Relationship Id="rId15" Target="media/image6.png" Type="http://schemas.openxmlformats.org/officeDocument/2006/relationships/image"/><Relationship Id="rId18" Target="fontTable.xml" Type="http://schemas.openxmlformats.org/officeDocument/2006/relationships/fontTable"/><Relationship Id="rId2" Target="numbering.xml" Type="http://schemas.openxmlformats.org/officeDocument/2006/relationships/numbering"/><Relationship Id="rId20" Target="theme/theme1.xml" Type="http://schemas.openxmlformats.org/officeDocument/2006/relationships/them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4_tId1654_1" Target="media/image8_tId1654_1.png" Type="http://schemas.openxmlformats.org/officeDocument/2006/relationships/imag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10.png" Type="http://schemas.openxmlformats.org/officeDocument/2006/relationships/image"/><Relationship Id="rIdHeader1" Target="header1.xml" Type="http://schemas.openxmlformats.org/officeDocument/2006/relationships/header"/><Relationship Id="rIdHeader2" Target="header2.xml" Type="http://schemas.openxmlformats.org/officeDocument/2006/relationships/header"/></Relationships>
</file>

<file path=word/_rels/header1.xml.rels><?xml version="1.0" encoding="UTF-8" standalone="yes" ?><Relationships xmlns="http://schemas.openxmlformats.org/package/2006/relationships"><Relationship Id="rId4_tId1654_1" Target="media/image8_tId1654_1.png" Type="http://schemas.openxmlformats.org/officeDocument/2006/relationships/image"/></Relationships>
</file>

<file path=word/_rels/header2.xml.rels><?xml version="1.0" encoding="UTF-8" standalone="yes" ?><Relationships xmlns="http://schemas.openxmlformats.org/package/2006/relationships"><Relationship Id="rId4_tId1654_1" Target="media/image8_tId1654_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 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DDAC3-189F-469B-BD9C-6CC012C2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Brain Lens v09 EC temp_c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NPCindex</dc:creator>
  <cp:keywords/>
  <dc:description/>
  <cp:lastModifiedBy>NPCindex</cp:lastModifiedBy>
  <cp:revision>3</cp:revision>
  <dcterms:created xsi:type="dcterms:W3CDTF">2024-01-23T12:35:00Z</dcterms:created>
  <dcterms:modified xsi:type="dcterms:W3CDTF">2024-01-23T12:41:00Z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85c50db497893e5831509e8cf398a8d7643058960ae0f95a21ac1a2578a2d592</vt:lpwstr>
  </property>
</Properties>
</file>